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680"/>
        <w:gridCol w:w="2070"/>
        <w:gridCol w:w="4680"/>
      </w:tblGrid>
      <w:tr w:rsidR="005F6144" w:rsidTr="0059067E">
        <w:trPr>
          <w:trHeight w:val="7290"/>
        </w:trPr>
        <w:tc>
          <w:tcPr>
            <w:tcW w:w="4680" w:type="dxa"/>
            <w:vAlign w:val="center"/>
          </w:tcPr>
          <w:p w:rsidR="005F6144" w:rsidRDefault="00F660A7" w:rsidP="00E3023A">
            <w:pPr>
              <w:pStyle w:val="Title"/>
              <w:jc w:val="center"/>
            </w:pPr>
            <w:r>
              <w:t>2019 ASEP</w:t>
            </w:r>
          </w:p>
          <w:p w:rsidR="005F6144" w:rsidRPr="00F660A7" w:rsidRDefault="00F660A7" w:rsidP="00E3023A">
            <w:pPr>
              <w:pStyle w:val="Subtitle"/>
              <w:jc w:val="center"/>
              <w:rPr>
                <w:sz w:val="96"/>
                <w:szCs w:val="96"/>
              </w:rPr>
            </w:pPr>
            <w:r w:rsidRPr="00F660A7">
              <w:rPr>
                <w:sz w:val="96"/>
                <w:szCs w:val="96"/>
              </w:rPr>
              <w:t>Raffle</w:t>
            </w:r>
          </w:p>
        </w:tc>
        <w:tc>
          <w:tcPr>
            <w:tcW w:w="2070" w:type="dxa"/>
          </w:tcPr>
          <w:p w:rsidR="005F6144" w:rsidRPr="00F660A7" w:rsidRDefault="00F660A7" w:rsidP="005F6144">
            <w:pPr>
              <w:rPr>
                <w:b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noProof/>
              </w:rPr>
              <w:instrText xml:space="preserve"> INCLUDEPICTURE  "/Users/jeffreyjordan/Library/Containers/com.microsoft.Outlook/Data/Library/Caches/Signatures/signature_793702348" \* MERGEFORMATINET </w:instrText>
            </w:r>
            <w:r>
              <w:rPr>
                <w:rFonts w:ascii="Times New Roman" w:eastAsiaTheme="minorEastAsia" w:hAnsi="Times New Roman" w:cs="Times New Roman"/>
                <w:noProof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noProof/>
              </w:rPr>
              <w:drawing>
                <wp:inline distT="0" distB="0" distL="0" distR="0">
                  <wp:extent cx="965200" cy="1402080"/>
                  <wp:effectExtent l="0" t="0" r="0" b="0"/>
                  <wp:docPr id="12" name="Picture 12" descr="cid:image001.png@01D38929.F9758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38929.F9758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cs="Times New Roman"/>
                <w:noProof/>
              </w:rPr>
              <w:fldChar w:fldCharType="end"/>
            </w:r>
          </w:p>
        </w:tc>
        <w:tc>
          <w:tcPr>
            <w:tcW w:w="4680" w:type="dxa"/>
          </w:tcPr>
          <w:p w:rsidR="005F6144" w:rsidRPr="005F6144" w:rsidRDefault="005F6144" w:rsidP="005F6144"/>
        </w:tc>
      </w:tr>
      <w:tr w:rsidR="00971CAF" w:rsidTr="00E3023A">
        <w:trPr>
          <w:trHeight w:val="720"/>
        </w:trPr>
        <w:tc>
          <w:tcPr>
            <w:tcW w:w="6750" w:type="dxa"/>
            <w:gridSpan w:val="2"/>
          </w:tcPr>
          <w:p w:rsidR="00971CAF" w:rsidRDefault="00971CAF" w:rsidP="005F6144">
            <w:pPr>
              <w:spacing w:before="0" w:after="0"/>
            </w:pPr>
          </w:p>
          <w:p w:rsidR="00F660A7" w:rsidRPr="00F660A7" w:rsidRDefault="00F660A7" w:rsidP="00F660A7">
            <w:pPr>
              <w:spacing w:before="0" w:after="0"/>
              <w:jc w:val="center"/>
              <w:rPr>
                <w:b/>
                <w:sz w:val="40"/>
                <w:szCs w:val="40"/>
              </w:rPr>
            </w:pPr>
            <w:r w:rsidRPr="00F660A7">
              <w:rPr>
                <w:b/>
                <w:sz w:val="40"/>
                <w:szCs w:val="40"/>
              </w:rPr>
              <w:t>Envision Children Presents….</w:t>
            </w:r>
          </w:p>
        </w:tc>
        <w:tc>
          <w:tcPr>
            <w:tcW w:w="4680" w:type="dxa"/>
          </w:tcPr>
          <w:p w:rsidR="00971CAF" w:rsidRPr="005F6144" w:rsidRDefault="00971CAF" w:rsidP="005F6144">
            <w:pPr>
              <w:spacing w:before="0" w:after="0"/>
            </w:pPr>
          </w:p>
        </w:tc>
      </w:tr>
      <w:tr w:rsidR="005F6144" w:rsidTr="005F6144">
        <w:trPr>
          <w:trHeight w:val="5040"/>
        </w:trPr>
        <w:tc>
          <w:tcPr>
            <w:tcW w:w="6750" w:type="dxa"/>
            <w:gridSpan w:val="2"/>
            <w:vMerge w:val="restart"/>
          </w:tcPr>
          <w:p w:rsidR="0059067E" w:rsidRDefault="0059067E" w:rsidP="00F660A7">
            <w:pPr>
              <w:jc w:val="center"/>
              <w:rPr>
                <w:rFonts w:ascii="Calibri" w:hAnsi="Calibri"/>
                <w:b/>
                <w:szCs w:val="28"/>
              </w:rPr>
            </w:pPr>
            <w:bookmarkStart w:id="0" w:name="_GoBack"/>
            <w:bookmarkEnd w:id="0"/>
            <w:r>
              <w:rPr>
                <w:rFonts w:ascii="Calibri" w:hAnsi="Calibri"/>
                <w:b/>
                <w:szCs w:val="28"/>
              </w:rPr>
              <w:t>Academic Summer Enrichment Program 2019</w:t>
            </w:r>
          </w:p>
          <w:p w:rsidR="0059067E" w:rsidRPr="00F660A7" w:rsidRDefault="0059067E" w:rsidP="00F660A7">
            <w:pPr>
              <w:jc w:val="center"/>
              <w:rPr>
                <w:rFonts w:ascii="Calibri" w:hAnsi="Calibri"/>
                <w:b/>
                <w:szCs w:val="28"/>
              </w:rPr>
            </w:pPr>
            <w:r>
              <w:rPr>
                <w:rFonts w:ascii="Calibri" w:hAnsi="Calibri"/>
                <w:b/>
                <w:szCs w:val="28"/>
              </w:rPr>
              <w:t>9:00 p.m. – 3:00 p.m.</w:t>
            </w:r>
          </w:p>
          <w:p w:rsidR="00F660A7" w:rsidRPr="00F660A7" w:rsidRDefault="00F660A7" w:rsidP="00F660A7">
            <w:pPr>
              <w:jc w:val="center"/>
              <w:rPr>
                <w:rFonts w:ascii="Calibri" w:hAnsi="Calibri"/>
                <w:b/>
                <w:szCs w:val="28"/>
              </w:rPr>
            </w:pPr>
            <w:r w:rsidRPr="00F660A7">
              <w:rPr>
                <w:rFonts w:ascii="Calibri" w:hAnsi="Calibri"/>
                <w:b/>
                <w:szCs w:val="28"/>
              </w:rPr>
              <w:t>June 3</w:t>
            </w:r>
            <w:r w:rsidRPr="00F660A7">
              <w:rPr>
                <w:rFonts w:ascii="Calibri" w:hAnsi="Calibri"/>
                <w:b/>
                <w:szCs w:val="28"/>
                <w:vertAlign w:val="superscript"/>
              </w:rPr>
              <w:t>rd</w:t>
            </w:r>
            <w:r w:rsidRPr="00F660A7">
              <w:rPr>
                <w:rFonts w:ascii="Calibri" w:hAnsi="Calibri"/>
                <w:b/>
                <w:szCs w:val="28"/>
              </w:rPr>
              <w:t xml:space="preserve"> – July 26</w:t>
            </w:r>
            <w:r w:rsidRPr="00F660A7">
              <w:rPr>
                <w:rFonts w:ascii="Calibri" w:hAnsi="Calibri"/>
                <w:b/>
                <w:szCs w:val="28"/>
                <w:vertAlign w:val="superscript"/>
              </w:rPr>
              <w:t>th</w:t>
            </w:r>
          </w:p>
          <w:p w:rsidR="00F660A7" w:rsidRPr="00F660A7" w:rsidRDefault="00F660A7" w:rsidP="00F660A7">
            <w:pPr>
              <w:jc w:val="center"/>
              <w:rPr>
                <w:rFonts w:ascii="Calibri" w:hAnsi="Calibri"/>
                <w:b/>
                <w:szCs w:val="28"/>
              </w:rPr>
            </w:pPr>
            <w:r w:rsidRPr="00F660A7">
              <w:rPr>
                <w:rFonts w:ascii="Calibri" w:hAnsi="Calibri"/>
                <w:b/>
                <w:szCs w:val="28"/>
              </w:rPr>
              <w:t>Winton Woods Intermediate School</w:t>
            </w:r>
          </w:p>
          <w:p w:rsidR="005F6144" w:rsidRDefault="00F660A7" w:rsidP="00F660A7">
            <w:pPr>
              <w:ind w:left="0"/>
              <w:rPr>
                <w:rFonts w:ascii="Calibri" w:hAnsi="Calibri"/>
                <w:sz w:val="22"/>
                <w:szCs w:val="22"/>
              </w:rPr>
            </w:pPr>
            <w:r w:rsidRPr="008F6255">
              <w:rPr>
                <w:rFonts w:ascii="Calibri" w:hAnsi="Calibri"/>
                <w:sz w:val="22"/>
                <w:szCs w:val="22"/>
              </w:rPr>
              <w:t xml:space="preserve">During Envision Children's Academic Summer Enrichment Program, your child will participate in engaging, educational and fun activities throughout the week. </w:t>
            </w:r>
          </w:p>
          <w:p w:rsidR="00F660A7" w:rsidRDefault="00F660A7" w:rsidP="00F660A7">
            <w:pPr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Submit and return your completed application along with $50 down payment, for a chance to win a “Free Summer Tuition” paid for by Envision Children</w:t>
            </w:r>
            <w:r w:rsidR="00E7333A">
              <w:rPr>
                <w:rFonts w:ascii="Calibri" w:hAnsi="Calibri"/>
                <w:sz w:val="22"/>
                <w:szCs w:val="22"/>
              </w:rPr>
              <w:t xml:space="preserve"> by November 15</w:t>
            </w:r>
            <w:r w:rsidR="00E7333A" w:rsidRPr="00E7333A">
              <w:rPr>
                <w:rFonts w:ascii="Calibri" w:hAnsi="Calibri"/>
                <w:sz w:val="22"/>
                <w:szCs w:val="22"/>
                <w:vertAlign w:val="superscript"/>
              </w:rPr>
              <w:t>th</w:t>
            </w:r>
            <w:r w:rsidR="00E7333A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F660A7" w:rsidRPr="005F6144" w:rsidRDefault="00F660A7" w:rsidP="00F660A7">
            <w:pPr>
              <w:jc w:val="center"/>
            </w:pPr>
            <w:r>
              <w:rPr>
                <w:rFonts w:ascii="Calibri" w:hAnsi="Calibri"/>
                <w:sz w:val="22"/>
                <w:szCs w:val="22"/>
              </w:rPr>
              <w:t xml:space="preserve">To receive an application contact Jeff Jordan, Sr at </w:t>
            </w:r>
            <w:hyperlink r:id="rId13" w:history="1">
              <w:r w:rsidRPr="00F660A7">
                <w:rPr>
                  <w:rStyle w:val="Hyperlink"/>
                  <w:rFonts w:ascii="Calibri" w:hAnsi="Calibri"/>
                  <w:sz w:val="40"/>
                  <w:szCs w:val="40"/>
                </w:rPr>
                <w:t>jeff.jordan@envisionchildren.org</w:t>
              </w:r>
            </w:hyperlink>
          </w:p>
        </w:tc>
        <w:tc>
          <w:tcPr>
            <w:tcW w:w="4680" w:type="dxa"/>
            <w:vAlign w:val="center"/>
          </w:tcPr>
          <w:p w:rsidR="005F6144" w:rsidRPr="00F660A7" w:rsidRDefault="00F660A7" w:rsidP="005F6144">
            <w:pPr>
              <w:pStyle w:val="Date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Raffle drawing…</w:t>
            </w:r>
            <w:r w:rsidRPr="00F660A7">
              <w:rPr>
                <w:sz w:val="56"/>
                <w:szCs w:val="56"/>
              </w:rPr>
              <w:t xml:space="preserve"> December 1, 2018</w:t>
            </w:r>
          </w:p>
          <w:sdt>
            <w:sdtPr>
              <w:id w:val="1984583861"/>
              <w:placeholder>
                <w:docPart w:val="2092900FADD9394082F67F1573204483"/>
              </w:placeholder>
              <w:temporary/>
              <w:showingPlcHdr/>
              <w15:appearance w15:val="hidden"/>
            </w:sdtPr>
            <w:sdtEndPr/>
            <w:sdtContent>
              <w:p w:rsidR="005F6144" w:rsidRDefault="005F6144" w:rsidP="005F6144">
                <w:pPr>
                  <w:pStyle w:val="Time"/>
                </w:pPr>
                <w:r w:rsidRPr="005F6144">
                  <w:t>@ 5 PM</w:t>
                </w:r>
              </w:p>
            </w:sdtContent>
          </w:sdt>
        </w:tc>
      </w:tr>
      <w:tr w:rsidR="005F6144" w:rsidTr="005F6144">
        <w:trPr>
          <w:trHeight w:val="288"/>
        </w:trPr>
        <w:tc>
          <w:tcPr>
            <w:tcW w:w="6750" w:type="dxa"/>
            <w:gridSpan w:val="2"/>
            <w:vMerge/>
          </w:tcPr>
          <w:p w:rsidR="005F6144" w:rsidRDefault="005F6144" w:rsidP="005F6144">
            <w:pPr>
              <w:spacing w:before="240"/>
              <w:rPr>
                <w:sz w:val="4"/>
                <w:szCs w:val="4"/>
              </w:rPr>
            </w:pPr>
          </w:p>
        </w:tc>
        <w:tc>
          <w:tcPr>
            <w:tcW w:w="4680" w:type="dxa"/>
            <w:vAlign w:val="bottom"/>
          </w:tcPr>
          <w:p w:rsidR="005F6144" w:rsidRDefault="005F6144" w:rsidP="005F6144">
            <w:pPr>
              <w:pStyle w:val="ContactInfo"/>
            </w:pPr>
          </w:p>
        </w:tc>
      </w:tr>
    </w:tbl>
    <w:p w:rsidR="002A068F" w:rsidRPr="00F12A85" w:rsidRDefault="002A068F" w:rsidP="00F660A7">
      <w:pPr>
        <w:pStyle w:val="NoSpacing"/>
        <w:spacing w:before="0"/>
        <w:ind w:left="0"/>
        <w:rPr>
          <w:sz w:val="12"/>
        </w:rPr>
      </w:pPr>
    </w:p>
    <w:sectPr w:rsidR="002A068F" w:rsidRPr="00F12A85" w:rsidSect="00E3023A">
      <w:footerReference w:type="default" r:id="rId14"/>
      <w:headerReference w:type="first" r:id="rId15"/>
      <w:pgSz w:w="12240" w:h="15840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BE4" w:rsidRDefault="005C3BE4" w:rsidP="008B0818">
      <w:r>
        <w:separator/>
      </w:r>
    </w:p>
  </w:endnote>
  <w:endnote w:type="continuationSeparator" w:id="0">
    <w:p w:rsidR="005C3BE4" w:rsidRDefault="005C3BE4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odoni MT">
    <w:altName w:val="Cambri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614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BE4" w:rsidRDefault="005C3BE4" w:rsidP="008B0818">
      <w:r>
        <w:separator/>
      </w:r>
    </w:p>
  </w:footnote>
  <w:footnote w:type="continuationSeparator" w:id="0">
    <w:p w:rsidR="005C3BE4" w:rsidRDefault="005C3BE4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4344" cy="9637776"/>
              <wp:effectExtent l="0" t="0" r="0" b="1905"/>
              <wp:wrapNone/>
              <wp:docPr id="4" name="Group 4" descr="Background images and objects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9637776"/>
                        <a:chOff x="0" y="0"/>
                        <a:chExt cx="7325360" cy="9638212"/>
                      </a:xfrm>
                    </wpg:grpSpPr>
                    <wpg:grpSp>
                      <wpg:cNvPr id="10" name="Group 10" descr="Right banner in header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Rectangle 2" descr="Maroon decrative arrow pointed down." title="Arrow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Isosceles Triangle 9" descr="Top of right banner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oup 11" descr="Top background image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Isosceles Triangle 3" descr="Main image bottom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 descr="Top background image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Leaves in bann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oup 8" descr="Left banner in header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Isosceles Triangle 5" descr="Top of left banner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 descr="Maroon decrative arrow pointed down." title="Arrow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Straight Connector 7" descr="Decorative Line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oup 4" o:spid="_x0000_s1026" alt="Background images and objects." style="position:absolute;left:0;text-align:left;margin-left:0;margin-top:0;width:576.7pt;height:758.9pt;z-index:251688960;mso-position-horizontal:center;mso-position-horizontal-relative:page;mso-position-vertical:center;mso-position-vertical-relative:page;mso-width-relative:margin;mso-height-relative:margin" coordsize="73253,963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">
              <v:group id="Group 10" o:spid="_x0000_s1027" alt="Right banner in header" style="position:absolute;left:43053;top:42926;width:30200;height:53456" coordsize="30200,53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<v:rect id="Rectangle 2" o:spid="_x0000_s1028" alt="Maroon decrative arrow pointed down." style="position:absolute;top:14695;width:30175;height:38761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&#13;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9" o:spid="_x0000_s1029" type="#_x0000_t5" alt="Top of right banner" style="position:absolute;width:30200;height:148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" adj="0" fillcolor="#470000 [3204]" stroked="f" strokeweight="1.25pt"/>
              </v:group>
              <v:group id="Group 11" o:spid="_x0000_s1030" alt="Top background image" style="position:absolute;width:73152;height:57936" coordsize="73152,57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<v:shape id="Isosceles Triangle 3" o:spid="_x0000_s1031" type="#_x0000_t5" alt="Main image bottom" style="position:absolute;top:21989;width:73152;height:35947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&#13;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t>`</w:t>
                        </w:r>
                      </w:p>
                    </w:txbxContent>
                  </v:textbox>
                </v:shape>
                <v:rect id="Rectangle 6" o:spid="_x0000_s1032" alt="Top background image" style="position:absolute;width:73152;height:220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&#13;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3" type="#_x0000_t75" alt="Leaves in banner" style="position:absolute;top:326;width:73152;height:57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">
                  <v:imagedata r:id="rId3" o:title="Leaves in banner" cropleft="-229f"/>
                </v:shape>
              </v:group>
              <v:group id="Group 8" o:spid="_x0000_s1034" alt="Left banner in header" style="position:absolute;top:127;width:30175;height:52872" coordsize="30175,528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<v:shape id="Isosceles Triangle 5" o:spid="_x0000_s1035" type="#_x0000_t5" alt="Top of left banner" style="position:absolute;width:30175;height:82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" adj="21600" fillcolor="#470000 [3204]" stroked="f" strokeweight="1.25pt"/>
                <v:rect id="Rectangle 1" o:spid="_x0000_s1036" alt="Maroon decrative arrow pointed down." style="position:absolute;top:7184;width:30175;height:456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&#13;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Straight Connector 7" o:spid="_x0000_s1037" alt="Decorative Line" style="position:absolute;visibility:visible;mso-wrap-style:square" from="0,55499" to="36576,554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&#13;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0A7"/>
    <w:rsid w:val="00010291"/>
    <w:rsid w:val="00034346"/>
    <w:rsid w:val="00087178"/>
    <w:rsid w:val="000E33EA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9067E"/>
    <w:rsid w:val="00597C04"/>
    <w:rsid w:val="005B253B"/>
    <w:rsid w:val="005C3BE4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E7333A"/>
    <w:rsid w:val="00F0092F"/>
    <w:rsid w:val="00F12A85"/>
    <w:rsid w:val="00F15090"/>
    <w:rsid w:val="00F32264"/>
    <w:rsid w:val="00F6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4FEF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6144"/>
    <w:rPr>
      <w:rFonts w:asciiTheme="minorHAnsi" w:hAnsiTheme="minorHAnsi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2300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E3023A"/>
    <w:pPr>
      <w:spacing w:after="0"/>
      <w:ind w:left="0"/>
    </w:pPr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E3023A"/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E3023A"/>
    <w:pPr>
      <w:spacing w:before="0" w:after="0"/>
      <w:ind w:left="0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E3023A"/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5F6144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5F6144"/>
    <w:rPr>
      <w:rFonts w:asciiTheme="minorHAnsi" w:eastAsia="Candara" w:hAnsiTheme="minorHAnsi" w:cs="Times New Roman"/>
      <w:b/>
      <w:caps/>
      <w:color w:val="F6A11E" w:themeColor="accent3"/>
      <w:sz w:val="80"/>
      <w:szCs w:val="64"/>
    </w:rPr>
  </w:style>
  <w:style w:type="paragraph" w:customStyle="1" w:styleId="Time">
    <w:name w:val="Time"/>
    <w:basedOn w:val="Normal"/>
    <w:uiPriority w:val="2"/>
    <w:qFormat/>
    <w:rsid w:val="005F6144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5F6144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23000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230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</w:rPr>
  </w:style>
  <w:style w:type="character" w:styleId="UnresolvedMention">
    <w:name w:val="Unresolved Mention"/>
    <w:basedOn w:val="DefaultParagraphFont"/>
    <w:uiPriority w:val="99"/>
    <w:semiHidden/>
    <w:unhideWhenUsed/>
    <w:rsid w:val="00F660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eff.jordan@envisionchildren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file:////Users/jeffreyjordan/Library/Containers/com.microsoft.Outlook/Data/Library/Caches/Signatures/signature_793702348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effreyjordan/Library/Containers/com.microsoft.Word/Data/Library/Application%20Support/Microsoft/Office/16.0/DTS/Search/%7bD4B4E423-6DC4-A443-AC0F-9469622D50B0%7dtf1641215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092900FADD9394082F67F1573204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42E27-5773-E349-8B6F-98029A708AA1}"/>
      </w:docPartPr>
      <w:docPartBody>
        <w:p w:rsidR="00000000" w:rsidRDefault="00C16943">
          <w:pPr>
            <w:pStyle w:val="2092900FADD9394082F67F1573204483"/>
          </w:pPr>
          <w:r w:rsidRPr="005F6144">
            <w:t>@ 5 PM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odoni MT">
    <w:altName w:val="Cambri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943"/>
    <w:rsid w:val="00C1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64C6BE7EFDC344ADB9C14AAB1465FF">
    <w:name w:val="2D64C6BE7EFDC344ADB9C14AAB1465FF"/>
  </w:style>
  <w:style w:type="paragraph" w:customStyle="1" w:styleId="64E619504C1DE542B661596627D27C03">
    <w:name w:val="64E619504C1DE542B661596627D27C03"/>
  </w:style>
  <w:style w:type="paragraph" w:customStyle="1" w:styleId="08C039671211E44C97632E62CDFDD50E">
    <w:name w:val="08C039671211E44C97632E62CDFDD50E"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161896D32FBC2C4EBB564289D4BDE69A">
    <w:name w:val="161896D32FBC2C4EBB564289D4BDE69A"/>
  </w:style>
  <w:style w:type="paragraph" w:customStyle="1" w:styleId="2092900FADD9394082F67F1573204483">
    <w:name w:val="2092900FADD9394082F67F1573204483"/>
  </w:style>
  <w:style w:type="paragraph" w:customStyle="1" w:styleId="956896B4CECA0847BFDEDA624639376B">
    <w:name w:val="956896B4CECA0847BFDEDA62463937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C18D8-0211-4B28-B4F2-10D1FBD772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587D03-FB77-B448-AD1D-D6068295C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Fall festival flyer.dotx</Template>
  <TotalTime>0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2018-10-02T20:34:00Z</dcterms:created>
  <dcterms:modified xsi:type="dcterms:W3CDTF">2018-10-02T20:53:00Z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